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92B" w:rsidRDefault="00F57354" w:rsidP="00721F9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KẾ </w:t>
      </w:r>
      <w:proofErr w:type="gramStart"/>
      <w:r w:rsidRPr="00721F92">
        <w:rPr>
          <w:rFonts w:ascii="Times New Roman" w:hAnsi="Times New Roman" w:cs="Times New Roman"/>
          <w:b/>
          <w:sz w:val="36"/>
          <w:szCs w:val="36"/>
        </w:rPr>
        <w:t>HOẠCH  DỰ</w:t>
      </w:r>
      <w:proofErr w:type="gramEnd"/>
      <w:r w:rsidRPr="00721F92">
        <w:rPr>
          <w:rFonts w:ascii="Times New Roman" w:hAnsi="Times New Roman" w:cs="Times New Roman"/>
          <w:b/>
          <w:sz w:val="36"/>
          <w:szCs w:val="36"/>
        </w:rPr>
        <w:t xml:space="preserve"> GIỜ </w:t>
      </w:r>
      <w:r w:rsidR="00146A4B" w:rsidRPr="00721F92">
        <w:rPr>
          <w:rFonts w:ascii="Times New Roman" w:hAnsi="Times New Roman" w:cs="Times New Roman"/>
          <w:b/>
          <w:sz w:val="36"/>
          <w:szCs w:val="36"/>
        </w:rPr>
        <w:t xml:space="preserve">HK I </w:t>
      </w:r>
      <w:r w:rsidRPr="00721F92">
        <w:rPr>
          <w:rFonts w:ascii="Times New Roman" w:hAnsi="Times New Roman" w:cs="Times New Roman"/>
          <w:b/>
          <w:sz w:val="36"/>
          <w:szCs w:val="36"/>
        </w:rPr>
        <w:t>NHÓM LÝ TỔ LÝ-HÓA</w:t>
      </w:r>
    </w:p>
    <w:p w:rsidR="00721F92" w:rsidRPr="00721F92" w:rsidRDefault="00721F92" w:rsidP="00721F9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1"/>
        <w:gridCol w:w="1589"/>
        <w:gridCol w:w="1595"/>
        <w:gridCol w:w="1595"/>
        <w:gridCol w:w="1590"/>
        <w:gridCol w:w="1616"/>
      </w:tblGrid>
      <w:tr w:rsidR="00721F92" w:rsidTr="00F57354">
        <w:tc>
          <w:tcPr>
            <w:tcW w:w="1596" w:type="dxa"/>
          </w:tcPr>
          <w:p w:rsidR="00F57354" w:rsidRPr="00721F92" w:rsidRDefault="00F57354" w:rsidP="00F573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viên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F57354" w:rsidRPr="00721F92" w:rsidRDefault="00F57354" w:rsidP="00F573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F57354" w:rsidRPr="00721F92" w:rsidRDefault="00F57354" w:rsidP="00F573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F57354" w:rsidRPr="00721F92" w:rsidRDefault="00F57354" w:rsidP="00F573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F57354" w:rsidRPr="00721F92" w:rsidRDefault="00F57354" w:rsidP="00F573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596" w:type="dxa"/>
          </w:tcPr>
          <w:p w:rsidR="00F57354" w:rsidRPr="00721F92" w:rsidRDefault="00F57354" w:rsidP="00F573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dự</w:t>
            </w:r>
            <w:proofErr w:type="spellEnd"/>
          </w:p>
          <w:p w:rsidR="00721F92" w:rsidRPr="00721F92" w:rsidRDefault="00721F92" w:rsidP="00F573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21F92" w:rsidTr="00F57354">
        <w:tc>
          <w:tcPr>
            <w:tcW w:w="1596" w:type="dxa"/>
          </w:tcPr>
          <w:p w:rsidR="00721F92" w:rsidRDefault="00721F92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57354" w:rsidRPr="00721F92" w:rsidRDefault="00146A4B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Tú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Uyên</w:t>
            </w:r>
            <w:proofErr w:type="spellEnd"/>
          </w:p>
        </w:tc>
        <w:tc>
          <w:tcPr>
            <w:tcW w:w="1596" w:type="dxa"/>
          </w:tcPr>
          <w:p w:rsidR="00721F92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  <w:tc>
          <w:tcPr>
            <w:tcW w:w="1596" w:type="dxa"/>
          </w:tcPr>
          <w:p w:rsidR="00721F92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8/11/1016</w:t>
            </w:r>
          </w:p>
        </w:tc>
        <w:tc>
          <w:tcPr>
            <w:tcW w:w="1596" w:type="dxa"/>
          </w:tcPr>
          <w:p w:rsidR="00721F92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16CĐ_ĐL4</w:t>
            </w:r>
          </w:p>
        </w:tc>
        <w:tc>
          <w:tcPr>
            <w:tcW w:w="1596" w:type="dxa"/>
          </w:tcPr>
          <w:p w:rsidR="00F57354" w:rsidRDefault="00F57354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1F92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="00E9419A">
              <w:rPr>
                <w:rFonts w:ascii="Times New Roman" w:hAnsi="Times New Roman" w:cs="Times New Roman"/>
                <w:sz w:val="28"/>
                <w:szCs w:val="28"/>
              </w:rPr>
              <w:t>2.3-03</w:t>
            </w:r>
          </w:p>
        </w:tc>
        <w:tc>
          <w:tcPr>
            <w:tcW w:w="1596" w:type="dxa"/>
          </w:tcPr>
          <w:p w:rsidR="00146A4B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T.Hậu,T.Tú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Q.Giao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Huyền</w:t>
            </w:r>
            <w:proofErr w:type="spellEnd"/>
          </w:p>
        </w:tc>
      </w:tr>
      <w:tr w:rsidR="00721F92" w:rsidTr="00F57354">
        <w:tc>
          <w:tcPr>
            <w:tcW w:w="1596" w:type="dxa"/>
          </w:tcPr>
          <w:p w:rsidR="00237FBF" w:rsidRDefault="00237FBF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57354" w:rsidRPr="00721F92" w:rsidRDefault="00146A4B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Ngọc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Huyền</w:t>
            </w:r>
            <w:proofErr w:type="spellEnd"/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</w:p>
          <w:p w:rsidR="00146A4B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10/11/2016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16CTN-ĐT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H12-06</w:t>
            </w:r>
          </w:p>
        </w:tc>
        <w:tc>
          <w:tcPr>
            <w:tcW w:w="1596" w:type="dxa"/>
          </w:tcPr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T.Hậu,T.Tú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46A4B" w:rsidRDefault="00146A4B" w:rsidP="00E941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</w:tc>
      </w:tr>
      <w:tr w:rsidR="00721F92" w:rsidTr="00F57354">
        <w:tc>
          <w:tcPr>
            <w:tcW w:w="1596" w:type="dxa"/>
          </w:tcPr>
          <w:p w:rsidR="00237FBF" w:rsidRDefault="00237FBF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57354" w:rsidRPr="00721F92" w:rsidRDefault="00721F92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146A4B"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Quỳnh</w:t>
            </w:r>
            <w:proofErr w:type="spellEnd"/>
            <w:r w:rsidR="00146A4B"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="00146A4B"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A4B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10/11/2016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16TCN-CKL</w:t>
            </w:r>
          </w:p>
        </w:tc>
        <w:tc>
          <w:tcPr>
            <w:tcW w:w="1596" w:type="dxa"/>
          </w:tcPr>
          <w:p w:rsidR="00F57354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F21-02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T.Hậu,T.Tú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57354" w:rsidRDefault="00237FBF" w:rsidP="00E941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</w:tc>
      </w:tr>
      <w:tr w:rsidR="00721F92" w:rsidTr="00F57354">
        <w:tc>
          <w:tcPr>
            <w:tcW w:w="1596" w:type="dxa"/>
          </w:tcPr>
          <w:p w:rsidR="00237FBF" w:rsidRDefault="00237FBF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57354" w:rsidRPr="00721F92" w:rsidRDefault="00721F92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Văn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A4B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10/11/2016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16TCN-QTD</w:t>
            </w:r>
          </w:p>
        </w:tc>
        <w:tc>
          <w:tcPr>
            <w:tcW w:w="1596" w:type="dxa"/>
          </w:tcPr>
          <w:p w:rsidR="00F57354" w:rsidRDefault="00F57354" w:rsidP="00237F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F57354" w:rsidRDefault="00237FBF" w:rsidP="00E941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T.Hậ</w:t>
            </w:r>
            <w:r w:rsidR="00E9419A">
              <w:rPr>
                <w:rFonts w:ascii="Times New Roman" w:hAnsi="Times New Roman" w:cs="Times New Roman"/>
                <w:sz w:val="28"/>
                <w:szCs w:val="28"/>
              </w:rPr>
              <w:t>u,T.Tú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21F92" w:rsidTr="00F57354">
        <w:tc>
          <w:tcPr>
            <w:tcW w:w="1596" w:type="dxa"/>
          </w:tcPr>
          <w:p w:rsidR="00237FBF" w:rsidRDefault="00237FBF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57354" w:rsidRPr="00721F92" w:rsidRDefault="00721F92" w:rsidP="00721F9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Đặng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Thị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Kiến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Trúc</w:t>
            </w:r>
            <w:proofErr w:type="spellEnd"/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11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6A4B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</w:p>
          <w:p w:rsidR="00F57354" w:rsidRDefault="00146A4B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10/11/2016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16TCN-LDL</w:t>
            </w:r>
          </w:p>
        </w:tc>
        <w:tc>
          <w:tcPr>
            <w:tcW w:w="1596" w:type="dxa"/>
          </w:tcPr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7354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</w:t>
            </w:r>
          </w:p>
          <w:p w:rsidR="00237FBF" w:rsidRDefault="00237FBF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7FBF" w:rsidRDefault="00237FBF" w:rsidP="00237FB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721F92" w:rsidRDefault="00721F92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T.Hậ</w:t>
            </w:r>
            <w:r w:rsidR="00E9419A">
              <w:rPr>
                <w:rFonts w:ascii="Times New Roman" w:hAnsi="Times New Roman" w:cs="Times New Roman"/>
                <w:sz w:val="28"/>
                <w:szCs w:val="28"/>
              </w:rPr>
              <w:t>u,T.Tú</w:t>
            </w:r>
            <w:proofErr w:type="spellEnd"/>
          </w:p>
          <w:p w:rsidR="00F57354" w:rsidRDefault="00F57354" w:rsidP="00237F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57354" w:rsidRDefault="00F57354" w:rsidP="00F57354">
      <w:pPr>
        <w:rPr>
          <w:rFonts w:ascii="Times New Roman" w:hAnsi="Times New Roman" w:cs="Times New Roman"/>
          <w:sz w:val="28"/>
          <w:szCs w:val="28"/>
        </w:rPr>
      </w:pPr>
    </w:p>
    <w:p w:rsidR="00E9419A" w:rsidRPr="00F57354" w:rsidRDefault="00E9419A" w:rsidP="00F5735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9419A" w:rsidRPr="00F573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354"/>
    <w:rsid w:val="0008492B"/>
    <w:rsid w:val="00146A4B"/>
    <w:rsid w:val="00237FBF"/>
    <w:rsid w:val="005D195E"/>
    <w:rsid w:val="00721F92"/>
    <w:rsid w:val="008D4BFE"/>
    <w:rsid w:val="00AB4B82"/>
    <w:rsid w:val="00E62738"/>
    <w:rsid w:val="00E9419A"/>
    <w:rsid w:val="00F5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7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73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FC35D2EE-9054-489D-B775-EB0D5EDB64F3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Admin</cp:lastModifiedBy>
  <cp:revision>2</cp:revision>
  <dcterms:created xsi:type="dcterms:W3CDTF">2016-11-04T21:17:00Z</dcterms:created>
  <dcterms:modified xsi:type="dcterms:W3CDTF">2016-11-04T21:17:00Z</dcterms:modified>
</cp:coreProperties>
</file>